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CB1CEA">
      <w:pPr>
        <w:ind w:left="-48" w:leftChars="-400" w:right="-313" w:rightChars="-149" w:hanging="792" w:hangingChars="283"/>
        <w:jc w:val="left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kern w:val="0"/>
          <w:sz w:val="28"/>
          <w:szCs w:val="22"/>
          <w:lang w:val="en-US" w:eastAsia="zh-CN"/>
        </w:rPr>
        <w:t>附件5</w:t>
      </w:r>
    </w:p>
    <w:p w14:paraId="1553EFF0">
      <w:pPr>
        <w:ind w:left="0" w:leftChars="-600" w:right="-1352" w:rightChars="-644" w:hanging="1260" w:hangingChars="315"/>
        <w:jc w:val="center"/>
        <w:rPr>
          <w:rFonts w:hint="eastAsia" w:ascii="黑体" w:hAnsi="黑体" w:eastAsia="黑体" w:cs="黑体"/>
          <w:sz w:val="40"/>
          <w:szCs w:val="48"/>
        </w:rPr>
      </w:pPr>
      <w:r>
        <w:rPr>
          <w:rFonts w:hint="eastAsia" w:ascii="黑体" w:hAnsi="黑体" w:eastAsia="黑体" w:cs="黑体"/>
          <w:sz w:val="40"/>
          <w:szCs w:val="48"/>
        </w:rPr>
        <w:t>第</w:t>
      </w:r>
      <w:r>
        <w:rPr>
          <w:rFonts w:hint="eastAsia" w:ascii="黑体" w:hAnsi="黑体" w:eastAsia="黑体" w:cs="黑体"/>
          <w:sz w:val="40"/>
          <w:szCs w:val="48"/>
          <w:lang w:val="en-US" w:eastAsia="zh-CN"/>
        </w:rPr>
        <w:t>十二</w:t>
      </w:r>
      <w:r>
        <w:rPr>
          <w:rFonts w:hint="eastAsia" w:ascii="黑体" w:hAnsi="黑体" w:eastAsia="黑体" w:cs="黑体"/>
          <w:sz w:val="40"/>
          <w:szCs w:val="48"/>
        </w:rPr>
        <w:t>届河南省土木建筑科学技术奖</w:t>
      </w:r>
    </w:p>
    <w:p w14:paraId="083F0746">
      <w:pPr>
        <w:ind w:left="0" w:leftChars="-600" w:right="-1352" w:rightChars="-644" w:hanging="1260" w:hangingChars="315"/>
        <w:jc w:val="center"/>
        <w:rPr>
          <w:rFonts w:hint="eastAsia" w:ascii="黑体" w:hAnsi="黑体" w:eastAsia="黑体" w:cs="黑体"/>
          <w:b w:val="0"/>
          <w:bCs/>
          <w:sz w:val="40"/>
          <w:szCs w:val="32"/>
        </w:rPr>
      </w:pPr>
      <w:r>
        <w:rPr>
          <w:rFonts w:hint="eastAsia" w:ascii="黑体" w:hAnsi="黑体" w:eastAsia="黑体" w:cs="黑体"/>
          <w:b w:val="0"/>
          <w:bCs/>
          <w:sz w:val="40"/>
          <w:szCs w:val="32"/>
        </w:rPr>
        <w:t>（建筑设计/建筑方案）汇总表</w:t>
      </w:r>
    </w:p>
    <w:p w14:paraId="7608091C">
      <w:pPr>
        <w:pStyle w:val="8"/>
        <w:spacing w:after="0"/>
        <w:ind w:right="-733" w:rightChars="-349" w:firstLine="280"/>
        <w:jc w:val="right"/>
        <w:rPr>
          <w:rFonts w:ascii="黑体" w:hAnsi="黑体" w:eastAsia="黑体" w:cs="黑体"/>
          <w:bCs/>
          <w:sz w:val="20"/>
          <w:szCs w:val="22"/>
        </w:rPr>
      </w:pPr>
      <w:r>
        <w:rPr>
          <w:rFonts w:hint="eastAsia" w:ascii="黑体" w:hAnsi="黑体" w:eastAsia="黑体" w:cs="黑体"/>
          <w:bCs/>
          <w:sz w:val="28"/>
          <w:szCs w:val="22"/>
        </w:rPr>
        <w:t>共计    个</w:t>
      </w:r>
    </w:p>
    <w:tbl>
      <w:tblPr>
        <w:tblStyle w:val="10"/>
        <w:tblW w:w="979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3189"/>
        <w:gridCol w:w="2391"/>
        <w:gridCol w:w="1455"/>
        <w:gridCol w:w="2061"/>
      </w:tblGrid>
      <w:tr w14:paraId="79954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9791" w:type="dxa"/>
            <w:gridSpan w:val="5"/>
            <w:vAlign w:val="center"/>
          </w:tcPr>
          <w:p w14:paraId="787B1B31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sz w:val="24"/>
                <w:szCs w:val="32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6"/>
              </w:rPr>
              <w:t>申报单位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6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32"/>
                <w:lang w:val="en-US" w:eastAsia="zh-CN"/>
              </w:rPr>
              <w:t xml:space="preserve">                 </w:t>
            </w:r>
          </w:p>
        </w:tc>
      </w:tr>
      <w:tr w14:paraId="7AE62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695" w:type="dxa"/>
            <w:vAlign w:val="center"/>
          </w:tcPr>
          <w:p w14:paraId="55824DBC">
            <w:pPr>
              <w:ind w:left="0" w:leftChars="-133" w:right="-246" w:rightChars="-117" w:hanging="279" w:hangingChars="127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36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2"/>
                <w:szCs w:val="32"/>
              </w:rPr>
              <w:t>序号</w:t>
            </w:r>
          </w:p>
        </w:tc>
        <w:tc>
          <w:tcPr>
            <w:tcW w:w="3189" w:type="dxa"/>
            <w:vAlign w:val="center"/>
          </w:tcPr>
          <w:p w14:paraId="009C519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36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32"/>
              </w:rPr>
              <w:t>项目名称</w:t>
            </w:r>
          </w:p>
        </w:tc>
        <w:tc>
          <w:tcPr>
            <w:tcW w:w="2391" w:type="dxa"/>
            <w:vAlign w:val="center"/>
          </w:tcPr>
          <w:p w14:paraId="1411748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36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32"/>
              </w:rPr>
              <w:t>设计人员</w:t>
            </w:r>
          </w:p>
        </w:tc>
        <w:tc>
          <w:tcPr>
            <w:tcW w:w="1455" w:type="dxa"/>
            <w:vAlign w:val="center"/>
          </w:tcPr>
          <w:p w14:paraId="7CC8455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32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32"/>
                <w:lang w:val="en-US" w:eastAsia="zh-CN"/>
              </w:rPr>
              <w:t>申报奖项</w:t>
            </w:r>
          </w:p>
          <w:p w14:paraId="71C20BB7">
            <w:pPr>
              <w:ind w:left="-199" w:leftChars="-95" w:right="-155" w:rightChars="-74" w:firstLine="0" w:firstLineChars="0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36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2"/>
                <w:szCs w:val="28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b w:val="0"/>
                <w:bCs w:val="0"/>
                <w:sz w:val="22"/>
                <w:szCs w:val="28"/>
                <w:lang w:val="en-US" w:eastAsia="zh-CN"/>
              </w:rPr>
              <w:t>设计/方案</w:t>
            </w:r>
            <w:r>
              <w:rPr>
                <w:rFonts w:hint="eastAsia" w:ascii="黑体" w:hAnsi="黑体" w:eastAsia="黑体" w:cs="黑体"/>
                <w:b w:val="0"/>
                <w:bCs w:val="0"/>
                <w:sz w:val="22"/>
                <w:szCs w:val="28"/>
                <w:lang w:eastAsia="zh-CN"/>
              </w:rPr>
              <w:t>）</w:t>
            </w:r>
          </w:p>
        </w:tc>
        <w:tc>
          <w:tcPr>
            <w:tcW w:w="2061" w:type="dxa"/>
            <w:vAlign w:val="center"/>
          </w:tcPr>
          <w:p w14:paraId="0DD97B12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36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32"/>
              </w:rPr>
              <w:t xml:space="preserve"> 联系人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32"/>
                <w:lang w:val="en-US" w:eastAsia="zh-CN"/>
              </w:rPr>
              <w:t>/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32"/>
              </w:rPr>
              <w:t>手机号</w:t>
            </w:r>
          </w:p>
        </w:tc>
      </w:tr>
      <w:tr w14:paraId="1BD09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95" w:type="dxa"/>
            <w:vAlign w:val="center"/>
          </w:tcPr>
          <w:p w14:paraId="6DD2BF3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3189" w:type="dxa"/>
            <w:vAlign w:val="center"/>
          </w:tcPr>
          <w:p w14:paraId="3BB6289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391" w:type="dxa"/>
            <w:vAlign w:val="center"/>
          </w:tcPr>
          <w:p w14:paraId="59682E68">
            <w:pPr>
              <w:ind w:left="-3" w:firstLine="3"/>
              <w:jc w:val="left"/>
              <w:rPr>
                <w:rFonts w:ascii="仿宋" w:hAnsi="仿宋" w:eastAsia="仿宋" w:cs="仿宋"/>
                <w:b/>
                <w:bCs/>
                <w:sz w:val="24"/>
              </w:rPr>
            </w:pPr>
            <w:bookmarkStart w:id="0" w:name="_GoBack"/>
            <w:bookmarkEnd w:id="0"/>
          </w:p>
        </w:tc>
        <w:tc>
          <w:tcPr>
            <w:tcW w:w="1455" w:type="dxa"/>
            <w:vAlign w:val="center"/>
          </w:tcPr>
          <w:p w14:paraId="68E0ADBC"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4"/>
              </w:rPr>
            </w:pPr>
          </w:p>
        </w:tc>
        <w:tc>
          <w:tcPr>
            <w:tcW w:w="2061" w:type="dxa"/>
            <w:vAlign w:val="center"/>
          </w:tcPr>
          <w:p w14:paraId="784FC673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5C6AF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95" w:type="dxa"/>
            <w:vAlign w:val="center"/>
          </w:tcPr>
          <w:p w14:paraId="152F521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3189" w:type="dxa"/>
            <w:vAlign w:val="center"/>
          </w:tcPr>
          <w:p w14:paraId="2CB797B7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391" w:type="dxa"/>
            <w:vAlign w:val="center"/>
          </w:tcPr>
          <w:p w14:paraId="03B4785A">
            <w:pPr>
              <w:jc w:val="left"/>
              <w:rPr>
                <w:rFonts w:ascii="仿宋" w:hAnsi="仿宋" w:eastAsia="仿宋" w:cs="仿宋"/>
                <w:b/>
                <w:bCs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69D3C6B3"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4"/>
              </w:rPr>
            </w:pPr>
          </w:p>
        </w:tc>
        <w:tc>
          <w:tcPr>
            <w:tcW w:w="2061" w:type="dxa"/>
            <w:vAlign w:val="center"/>
          </w:tcPr>
          <w:p w14:paraId="3E73B649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0411E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95" w:type="dxa"/>
            <w:vAlign w:val="center"/>
          </w:tcPr>
          <w:p w14:paraId="6808171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3189" w:type="dxa"/>
            <w:vAlign w:val="center"/>
          </w:tcPr>
          <w:p w14:paraId="327B720D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391" w:type="dxa"/>
            <w:vAlign w:val="center"/>
          </w:tcPr>
          <w:p w14:paraId="513989F0">
            <w:pPr>
              <w:ind w:right="-250" w:rightChars="-119"/>
              <w:jc w:val="left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301CFCFF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061" w:type="dxa"/>
            <w:vAlign w:val="center"/>
          </w:tcPr>
          <w:p w14:paraId="02FA2EB8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2E1AB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95" w:type="dxa"/>
            <w:vAlign w:val="center"/>
          </w:tcPr>
          <w:p w14:paraId="47DFD0B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3189" w:type="dxa"/>
            <w:vAlign w:val="center"/>
          </w:tcPr>
          <w:p w14:paraId="0CC26375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391" w:type="dxa"/>
            <w:vAlign w:val="center"/>
          </w:tcPr>
          <w:p w14:paraId="6D0B507B">
            <w:pPr>
              <w:jc w:val="left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52E11B26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061" w:type="dxa"/>
            <w:vAlign w:val="center"/>
          </w:tcPr>
          <w:p w14:paraId="5BFFAE1A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5654B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95" w:type="dxa"/>
            <w:vAlign w:val="center"/>
          </w:tcPr>
          <w:p w14:paraId="26F1904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3189" w:type="dxa"/>
            <w:vAlign w:val="center"/>
          </w:tcPr>
          <w:p w14:paraId="57FEDDB9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391" w:type="dxa"/>
            <w:vAlign w:val="center"/>
          </w:tcPr>
          <w:p w14:paraId="6E2E6EDA">
            <w:pPr>
              <w:ind w:right="-107" w:rightChars="-51"/>
              <w:jc w:val="left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36D918D4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061" w:type="dxa"/>
            <w:vAlign w:val="center"/>
          </w:tcPr>
          <w:p w14:paraId="7928E882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5F452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95" w:type="dxa"/>
            <w:vAlign w:val="center"/>
          </w:tcPr>
          <w:p w14:paraId="658DF81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3189" w:type="dxa"/>
            <w:vAlign w:val="center"/>
          </w:tcPr>
          <w:p w14:paraId="276E216C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391" w:type="dxa"/>
            <w:vAlign w:val="center"/>
          </w:tcPr>
          <w:p w14:paraId="12FC6B00">
            <w:pPr>
              <w:ind w:right="-204" w:rightChars="-97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57797283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061" w:type="dxa"/>
            <w:vAlign w:val="center"/>
          </w:tcPr>
          <w:p w14:paraId="7B459D5A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7552B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95" w:type="dxa"/>
            <w:vAlign w:val="center"/>
          </w:tcPr>
          <w:p w14:paraId="4B327882">
            <w:pPr>
              <w:jc w:val="center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7</w:t>
            </w:r>
          </w:p>
        </w:tc>
        <w:tc>
          <w:tcPr>
            <w:tcW w:w="3189" w:type="dxa"/>
            <w:vAlign w:val="center"/>
          </w:tcPr>
          <w:p w14:paraId="32EE3942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391" w:type="dxa"/>
            <w:vAlign w:val="center"/>
          </w:tcPr>
          <w:p w14:paraId="29D7D0A5">
            <w:pPr>
              <w:ind w:right="-204" w:rightChars="-97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51AF1A29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061" w:type="dxa"/>
            <w:vAlign w:val="center"/>
          </w:tcPr>
          <w:p w14:paraId="6CFE6A1B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03714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95" w:type="dxa"/>
            <w:vAlign w:val="center"/>
          </w:tcPr>
          <w:p w14:paraId="256CB578">
            <w:pPr>
              <w:jc w:val="center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8</w:t>
            </w:r>
          </w:p>
        </w:tc>
        <w:tc>
          <w:tcPr>
            <w:tcW w:w="3189" w:type="dxa"/>
            <w:vAlign w:val="center"/>
          </w:tcPr>
          <w:p w14:paraId="4ED6DA36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391" w:type="dxa"/>
            <w:vAlign w:val="center"/>
          </w:tcPr>
          <w:p w14:paraId="016564BA">
            <w:pPr>
              <w:ind w:right="-204" w:rightChars="-97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41A6CAAA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061" w:type="dxa"/>
            <w:vAlign w:val="center"/>
          </w:tcPr>
          <w:p w14:paraId="1C04B866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5D73EB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95" w:type="dxa"/>
            <w:vAlign w:val="center"/>
          </w:tcPr>
          <w:p w14:paraId="039ABB68">
            <w:pPr>
              <w:jc w:val="center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9</w:t>
            </w:r>
          </w:p>
        </w:tc>
        <w:tc>
          <w:tcPr>
            <w:tcW w:w="3189" w:type="dxa"/>
            <w:vAlign w:val="center"/>
          </w:tcPr>
          <w:p w14:paraId="05EFD02D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391" w:type="dxa"/>
            <w:vAlign w:val="center"/>
          </w:tcPr>
          <w:p w14:paraId="6611EBC0">
            <w:pPr>
              <w:ind w:right="-204" w:rightChars="-97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01CDDF6D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061" w:type="dxa"/>
            <w:vAlign w:val="center"/>
          </w:tcPr>
          <w:p w14:paraId="642955B7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0B9B1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95" w:type="dxa"/>
            <w:vAlign w:val="center"/>
          </w:tcPr>
          <w:p w14:paraId="135DC049">
            <w:pPr>
              <w:jc w:val="center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3189" w:type="dxa"/>
            <w:vAlign w:val="center"/>
          </w:tcPr>
          <w:p w14:paraId="74949EE3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391" w:type="dxa"/>
            <w:vAlign w:val="center"/>
          </w:tcPr>
          <w:p w14:paraId="580918BE">
            <w:pPr>
              <w:ind w:right="-204" w:rightChars="-97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5EE7924C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061" w:type="dxa"/>
            <w:vAlign w:val="center"/>
          </w:tcPr>
          <w:p w14:paraId="1CF2C6AB"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</w:p>
        </w:tc>
      </w:tr>
    </w:tbl>
    <w:p w14:paraId="48C66DD9"/>
    <w:p w14:paraId="4FED19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-624" w:leftChars="-297" w:right="-733" w:rightChars="-349" w:firstLine="4" w:firstLineChars="0"/>
        <w:textAlignment w:val="auto"/>
        <w:rPr>
          <w:rFonts w:hint="eastAsia" w:ascii="仿宋" w:hAnsi="仿宋" w:eastAsia="仿宋" w:cs="仿宋"/>
          <w:color w:val="0000FF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FF"/>
          <w:sz w:val="24"/>
          <w:szCs w:val="24"/>
          <w:lang w:val="en-US" w:eastAsia="zh-CN"/>
        </w:rPr>
        <w:t>备注：电子资料按汇总表序号编码整理后，可提交U盘（一个单位一个U盘即可）或发送至学会邮箱：2078961585@qq.com）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100525">
    <w:pPr>
      <w:pStyle w:val="6"/>
    </w:pPr>
  </w:p>
  <w:p w14:paraId="3C7095BE">
    <w:pPr>
      <w:pStyle w:val="6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64B487B5">
                <w:pPr>
                  <w:pStyle w:val="6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attachedTemplate r:id="rId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DI1NGQ4MDY4NjMxYWVlMzc3ODM2NDE0MmU1ODUxYzYifQ=="/>
  </w:docVars>
  <w:rsids>
    <w:rsidRoot w:val="705E503C"/>
    <w:rsid w:val="00023630"/>
    <w:rsid w:val="00023734"/>
    <w:rsid w:val="000262B2"/>
    <w:rsid w:val="00071EBF"/>
    <w:rsid w:val="00101050"/>
    <w:rsid w:val="00110571"/>
    <w:rsid w:val="001A32FD"/>
    <w:rsid w:val="001A3611"/>
    <w:rsid w:val="001C5950"/>
    <w:rsid w:val="00214950"/>
    <w:rsid w:val="0023133A"/>
    <w:rsid w:val="002936EB"/>
    <w:rsid w:val="002B7E72"/>
    <w:rsid w:val="002D3B6E"/>
    <w:rsid w:val="00310890"/>
    <w:rsid w:val="00321D6D"/>
    <w:rsid w:val="0033018A"/>
    <w:rsid w:val="0034430D"/>
    <w:rsid w:val="00365F9D"/>
    <w:rsid w:val="00416044"/>
    <w:rsid w:val="004428AC"/>
    <w:rsid w:val="004D5C98"/>
    <w:rsid w:val="004E5F5F"/>
    <w:rsid w:val="004F66B7"/>
    <w:rsid w:val="00542934"/>
    <w:rsid w:val="00561671"/>
    <w:rsid w:val="005B2980"/>
    <w:rsid w:val="005C75F3"/>
    <w:rsid w:val="0060625F"/>
    <w:rsid w:val="006B61C7"/>
    <w:rsid w:val="006B7D87"/>
    <w:rsid w:val="006E0653"/>
    <w:rsid w:val="00703C57"/>
    <w:rsid w:val="00766463"/>
    <w:rsid w:val="00790E07"/>
    <w:rsid w:val="007F44F5"/>
    <w:rsid w:val="007F7B51"/>
    <w:rsid w:val="008142DA"/>
    <w:rsid w:val="00880F49"/>
    <w:rsid w:val="00951207"/>
    <w:rsid w:val="009F00E8"/>
    <w:rsid w:val="009F2000"/>
    <w:rsid w:val="00A430CC"/>
    <w:rsid w:val="00A43E87"/>
    <w:rsid w:val="00A94414"/>
    <w:rsid w:val="00AD19E7"/>
    <w:rsid w:val="00B66ED4"/>
    <w:rsid w:val="00B92981"/>
    <w:rsid w:val="00BC1B35"/>
    <w:rsid w:val="00BE45D7"/>
    <w:rsid w:val="00C62E4F"/>
    <w:rsid w:val="00C72CAE"/>
    <w:rsid w:val="00CD4A2B"/>
    <w:rsid w:val="00CF0CEA"/>
    <w:rsid w:val="00D260EB"/>
    <w:rsid w:val="00D54FA1"/>
    <w:rsid w:val="00D73A41"/>
    <w:rsid w:val="00D84D08"/>
    <w:rsid w:val="00DA46EA"/>
    <w:rsid w:val="00DC383C"/>
    <w:rsid w:val="00DD501B"/>
    <w:rsid w:val="00DE161D"/>
    <w:rsid w:val="00DE1DA1"/>
    <w:rsid w:val="00E37A52"/>
    <w:rsid w:val="00E57E25"/>
    <w:rsid w:val="00E61810"/>
    <w:rsid w:val="00EB1C55"/>
    <w:rsid w:val="00F23D6C"/>
    <w:rsid w:val="02BC4E83"/>
    <w:rsid w:val="033842DE"/>
    <w:rsid w:val="0509785B"/>
    <w:rsid w:val="07EE2164"/>
    <w:rsid w:val="09700376"/>
    <w:rsid w:val="0E816F4A"/>
    <w:rsid w:val="0FB63247"/>
    <w:rsid w:val="11DD1CC3"/>
    <w:rsid w:val="130B6C20"/>
    <w:rsid w:val="166146FA"/>
    <w:rsid w:val="1CB831B3"/>
    <w:rsid w:val="1EC47526"/>
    <w:rsid w:val="1EF305AA"/>
    <w:rsid w:val="201148EC"/>
    <w:rsid w:val="20D04724"/>
    <w:rsid w:val="22B330B1"/>
    <w:rsid w:val="22C21BD6"/>
    <w:rsid w:val="233B6D34"/>
    <w:rsid w:val="266E0139"/>
    <w:rsid w:val="2C54366B"/>
    <w:rsid w:val="311F0F5A"/>
    <w:rsid w:val="3227178D"/>
    <w:rsid w:val="32FA7647"/>
    <w:rsid w:val="33941E51"/>
    <w:rsid w:val="34A37138"/>
    <w:rsid w:val="34F171BA"/>
    <w:rsid w:val="3CA70F3C"/>
    <w:rsid w:val="3D574F9E"/>
    <w:rsid w:val="3E3700B4"/>
    <w:rsid w:val="3E5018E7"/>
    <w:rsid w:val="3E830E9D"/>
    <w:rsid w:val="3F7E0B8A"/>
    <w:rsid w:val="421E61F1"/>
    <w:rsid w:val="42895CB6"/>
    <w:rsid w:val="428F539E"/>
    <w:rsid w:val="44710CCA"/>
    <w:rsid w:val="455E5FE2"/>
    <w:rsid w:val="4B2D0316"/>
    <w:rsid w:val="4C39025B"/>
    <w:rsid w:val="4CEE6693"/>
    <w:rsid w:val="4EA222BC"/>
    <w:rsid w:val="4F8627FB"/>
    <w:rsid w:val="53C70C7E"/>
    <w:rsid w:val="55D52C4E"/>
    <w:rsid w:val="565A7039"/>
    <w:rsid w:val="56E300D4"/>
    <w:rsid w:val="59571EA1"/>
    <w:rsid w:val="5B8C4BBB"/>
    <w:rsid w:val="5B9F4D70"/>
    <w:rsid w:val="5C320CC1"/>
    <w:rsid w:val="5C5A47F5"/>
    <w:rsid w:val="5EBD3478"/>
    <w:rsid w:val="5FC82940"/>
    <w:rsid w:val="60A02586"/>
    <w:rsid w:val="63274589"/>
    <w:rsid w:val="655F2284"/>
    <w:rsid w:val="6B05459B"/>
    <w:rsid w:val="6C4B008B"/>
    <w:rsid w:val="6D535020"/>
    <w:rsid w:val="6E236BD5"/>
    <w:rsid w:val="705C7864"/>
    <w:rsid w:val="705E503C"/>
    <w:rsid w:val="77EF3256"/>
    <w:rsid w:val="7BD566C2"/>
    <w:rsid w:val="7D8B331D"/>
    <w:rsid w:val="7F2F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4">
    <w:name w:val="Body Text"/>
    <w:basedOn w:val="1"/>
    <w:next w:val="5"/>
    <w:qFormat/>
    <w:uiPriority w:val="0"/>
    <w:pPr>
      <w:spacing w:after="120"/>
    </w:pPr>
    <w:rPr>
      <w:rFonts w:ascii="Times New Roman" w:hAnsi="Times New Roman"/>
    </w:rPr>
  </w:style>
  <w:style w:type="paragraph" w:styleId="5">
    <w:name w:val="Body Text 2"/>
    <w:basedOn w:val="1"/>
    <w:qFormat/>
    <w:uiPriority w:val="0"/>
    <w:pPr>
      <w:spacing w:after="120" w:line="480" w:lineRule="auto"/>
    </w:pPr>
    <w:rPr>
      <w:rFonts w:ascii="Times New Roman" w:hAnsi="Times New Roman" w:eastAsia="宋体" w:cs="Times New Roman"/>
    </w:rPr>
  </w:style>
  <w:style w:type="paragraph" w:styleId="6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First Indent"/>
    <w:basedOn w:val="4"/>
    <w:unhideWhenUsed/>
    <w:qFormat/>
    <w:uiPriority w:val="99"/>
    <w:pPr>
      <w:ind w:firstLine="420" w:firstLineChars="1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页眉 字符"/>
    <w:basedOn w:val="11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11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4">
    <w:name w:val="Table Paragraph"/>
    <w:basedOn w:val="1"/>
    <w:autoRedefine/>
    <w:qFormat/>
    <w:uiPriority w:val="1"/>
    <w:rPr>
      <w:rFonts w:ascii="仿宋_GB2312" w:hAnsi="仿宋_GB2312" w:eastAsia="仿宋_GB2312" w:cs="仿宋_GB2312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307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Company>Home</Company>
  <Pages>1</Pages>
  <Words>126</Words>
  <Characters>143</Characters>
  <Lines>1</Lines>
  <Paragraphs>1</Paragraphs>
  <TotalTime>14</TotalTime>
  <ScaleCrop>false</ScaleCrop>
  <LinksUpToDate>false</LinksUpToDate>
  <CharactersWithSpaces>148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2018-12-24T07:50:00Z</dcterms:created>
  <dc:creator>Administrator</dc:creator>
  <cp:lastModifiedBy>王宛城</cp:lastModifiedBy>
  <cp:lastPrinted>2018-12-26T09:58:00Z</cp:lastPrinted>
  <dcterms:modified xsi:type="dcterms:W3CDTF">2025-03-19T08:21:02Z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62AB273252E747C9A6FE42548ECBCC43</vt:lpwstr>
  </property>
  <property fmtid="{D5CDD505-2E9C-101B-9397-08002B2CF9AE}" pid="4" name="KSOTemplateDocerSaveRecord">
    <vt:lpwstr>eyJoZGlkIjoiNzVmOTAwNjM5NjhiY2JiMWY5NmUzOTIyMzAxZDRlNjgiLCJ1c2VySWQiOiIyMjY2MDU2MDMifQ==</vt:lpwstr>
  </property>
</Properties>
</file>